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0A565" w14:textId="77777777" w:rsidR="006E65EB" w:rsidRPr="000B7005" w:rsidRDefault="009F1E4A" w:rsidP="006F37CE">
      <w:pPr>
        <w:pStyle w:val="Datum"/>
        <w:jc w:val="center"/>
        <w:rPr>
          <w:sz w:val="20"/>
          <w:szCs w:val="20"/>
        </w:rPr>
      </w:pPr>
      <w:r w:rsidRPr="000B7005">
        <w:rPr>
          <w:noProof/>
          <w:sz w:val="20"/>
          <w:szCs w:val="20"/>
        </w:rPr>
        <w:drawing>
          <wp:inline distT="0" distB="0" distL="0" distR="0" wp14:anchorId="19BDACFD" wp14:editId="1CA23689">
            <wp:extent cx="6097773" cy="3153103"/>
            <wp:effectExtent l="0" t="0" r="0" b="0"/>
            <wp:docPr id="3" name="Afbeelding 3" descr="Afbeelding met meubel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richten-afbeelding(2428120639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25" cy="31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0A4E" w14:textId="77132FA2" w:rsidR="00D363B1" w:rsidRPr="000B7005" w:rsidRDefault="00D363B1" w:rsidP="006F37CE">
      <w:pPr>
        <w:pStyle w:val="Kop1"/>
        <w:rPr>
          <w:rFonts w:ascii="Arial" w:hAnsi="Arial" w:cs="Arial"/>
          <w:b w:val="0"/>
          <w:sz w:val="20"/>
          <w:szCs w:val="20"/>
        </w:rPr>
      </w:pPr>
    </w:p>
    <w:p w14:paraId="652E6A6C" w14:textId="77777777" w:rsidR="00A1588C" w:rsidRPr="000B7005" w:rsidRDefault="00A1588C" w:rsidP="00C57365">
      <w:pPr>
        <w:jc w:val="center"/>
        <w:rPr>
          <w:rFonts w:ascii="Arial Narrow" w:hAnsi="Arial Narrow"/>
          <w:color w:val="auto"/>
          <w:sz w:val="20"/>
          <w:szCs w:val="20"/>
        </w:rPr>
      </w:pPr>
    </w:p>
    <w:p w14:paraId="39C61A6B" w14:textId="40B593C4" w:rsidR="009F1E4A" w:rsidRPr="000B7005" w:rsidRDefault="00C57365" w:rsidP="00C57365">
      <w:pPr>
        <w:jc w:val="center"/>
        <w:rPr>
          <w:rFonts w:ascii="Arial Narrow" w:hAnsi="Arial Narrow"/>
          <w:b/>
          <w:bCs/>
          <w:color w:val="auto"/>
          <w:sz w:val="56"/>
          <w:szCs w:val="56"/>
        </w:rPr>
      </w:pPr>
      <w:r w:rsidRPr="000B7005">
        <w:rPr>
          <w:rFonts w:ascii="Arial Narrow" w:hAnsi="Arial Narrow"/>
          <w:b/>
          <w:bCs/>
          <w:color w:val="auto"/>
          <w:sz w:val="56"/>
          <w:szCs w:val="56"/>
        </w:rPr>
        <w:t>MONTAGE BADMEESTERSTOEL</w:t>
      </w:r>
    </w:p>
    <w:p w14:paraId="10F29A93" w14:textId="46C7ADBD" w:rsidR="00A1588C" w:rsidRPr="000B7005" w:rsidRDefault="00A1588C" w:rsidP="00D44636">
      <w:pPr>
        <w:adjustRightInd w:val="0"/>
        <w:spacing w:after="0" w:line="240" w:lineRule="auto"/>
        <w:jc w:val="center"/>
        <w:rPr>
          <w:rFonts w:ascii="Arial Narrow" w:hAnsi="Arial Narrow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Voor model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 xml:space="preserve">1 </w:t>
      </w:r>
      <w:proofErr w:type="gramStart"/>
      <w:r w:rsidRPr="000B7005">
        <w:rPr>
          <w:rFonts w:ascii="Arial Narrow" w:hAnsi="Arial Narrow"/>
          <w:b/>
          <w:bCs/>
          <w:color w:val="auto"/>
          <w:sz w:val="20"/>
          <w:szCs w:val="20"/>
        </w:rPr>
        <w:t>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proofErr w:type="gramEnd"/>
      <w:r w:rsidRPr="000B7005">
        <w:rPr>
          <w:rFonts w:ascii="Arial Narrow" w:hAnsi="Arial Narrow"/>
          <w:b/>
          <w:bCs/>
          <w:color w:val="auto"/>
          <w:sz w:val="20"/>
          <w:szCs w:val="20"/>
        </w:rPr>
        <w:t>2  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3  –  MP</w:t>
      </w:r>
      <w:r w:rsidR="00643803">
        <w:rPr>
          <w:rFonts w:ascii="Arial Narrow" w:hAnsi="Arial Narrow"/>
          <w:b/>
          <w:bCs/>
          <w:color w:val="auto"/>
          <w:sz w:val="20"/>
          <w:szCs w:val="20"/>
        </w:rPr>
        <w:t>RS</w:t>
      </w:r>
      <w:r w:rsidRPr="000B7005">
        <w:rPr>
          <w:rFonts w:ascii="Arial Narrow" w:hAnsi="Arial Narrow"/>
          <w:b/>
          <w:bCs/>
          <w:color w:val="auto"/>
          <w:sz w:val="20"/>
          <w:szCs w:val="20"/>
        </w:rPr>
        <w:t>4</w:t>
      </w:r>
    </w:p>
    <w:p w14:paraId="409F9E7F" w14:textId="77777777" w:rsidR="00A1588C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27C81B2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57FE93C3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7030269C" w14:textId="77777777" w:rsidR="003F6511" w:rsidRPr="000B7005" w:rsidRDefault="003F6511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0"/>
          <w:szCs w:val="20"/>
        </w:rPr>
      </w:pPr>
    </w:p>
    <w:p w14:paraId="7837F7D1" w14:textId="5C7784D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-Niet duiken of springen van de stoel.</w:t>
      </w:r>
    </w:p>
    <w:p w14:paraId="162B0A22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-Stoel plaatsen op een vlakke en stabiele ondergrond.</w:t>
      </w:r>
    </w:p>
    <w:p w14:paraId="0C3081E9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-Maximum gewicht op de stoel 125kg.</w:t>
      </w:r>
    </w:p>
    <w:p w14:paraId="3BF48D07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-Maximaal 1 persoon tegelijk toegelaten op de stoel.</w:t>
      </w:r>
    </w:p>
    <w:p w14:paraId="2FD32707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-Bij gebruik buiten en/of van een parasol is het aangeraden om een goede verankering te voorzien.</w:t>
      </w:r>
    </w:p>
    <w:p w14:paraId="528CF715" w14:textId="77777777" w:rsidR="00E0180E" w:rsidRPr="000B7005" w:rsidRDefault="00E0180E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FF0000"/>
          <w:sz w:val="28"/>
          <w:szCs w:val="28"/>
        </w:rPr>
      </w:pPr>
      <w:r w:rsidRPr="000B7005">
        <w:rPr>
          <w:rFonts w:ascii="Arial Narrow" w:hAnsi="Arial Narrow" w:cs="Arial"/>
          <w:color w:val="FF0000"/>
          <w:sz w:val="28"/>
          <w:szCs w:val="28"/>
        </w:rPr>
        <w:t>-Stoel alleen gebruiken door bevoegde personen.</w:t>
      </w:r>
    </w:p>
    <w:p w14:paraId="0EA72B59" w14:textId="77777777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4C1BD8A" w14:textId="02462E34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9673A5C" w14:textId="6D3912FF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19AA471" w14:textId="77777777" w:rsidR="002D7A69" w:rsidRPr="000B7005" w:rsidRDefault="002D7A69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F04AAB" w14:textId="57912522" w:rsidR="00D363B1" w:rsidRPr="000B7005" w:rsidRDefault="00E00134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B</w:t>
      </w:r>
      <w:r w:rsidR="009F1E4A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evestigingsmaterialen:</w:t>
      </w:r>
      <w:r w:rsidR="00D363B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</w:t>
      </w:r>
    </w:p>
    <w:p w14:paraId="764A7206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D261B9C" w14:textId="05EC7AAE" w:rsidR="00D44636" w:rsidRPr="000B7005" w:rsidRDefault="00D363B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Alle bouten, slagmoeren en schroeven zijn gecoat tegen roest en geschikt voor gebruik in vochtige ruimte.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Zie attest.</w:t>
      </w:r>
    </w:p>
    <w:p w14:paraId="28153AF4" w14:textId="68F755CB" w:rsidR="002D7A69" w:rsidRDefault="002D7A69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73A3380A" w14:textId="77777777" w:rsidR="006905E6" w:rsidRPr="000B7005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0EEF702A" w14:textId="161F355F" w:rsidR="00C57365" w:rsidRPr="000B7005" w:rsidRDefault="0062710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Gereedschap </w:t>
      </w:r>
      <w:r w:rsidR="00643803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 nodig voor montage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>:</w:t>
      </w:r>
      <w:r w:rsidR="001B1468" w:rsidRPr="000B7005">
        <w:rPr>
          <w:rFonts w:ascii="Arial Narrow" w:hAnsi="Arial Narrow" w:cs="Arial"/>
          <w:b/>
          <w:bCs/>
          <w:color w:val="auto"/>
          <w:sz w:val="20"/>
          <w:szCs w:val="20"/>
          <w:lang w:val="nl-BE"/>
        </w:rPr>
        <w:t xml:space="preserve"> </w:t>
      </w:r>
    </w:p>
    <w:p w14:paraId="63DBD26B" w14:textId="2EFB6970" w:rsidR="00BE6BA5" w:rsidRPr="000B7005" w:rsidRDefault="006F37C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Kunststof hamer</w:t>
      </w:r>
      <w:r w:rsidR="00C57365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, </w:t>
      </w:r>
      <w:r w:rsidR="00A1588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i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nbussleutel voor M6</w:t>
      </w:r>
      <w:r w:rsidR="00C57365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, </w:t>
      </w:r>
      <w:r w:rsidR="005B3E67">
        <w:rPr>
          <w:rFonts w:ascii="Arial Narrow" w:hAnsi="Arial Narrow" w:cs="Arial"/>
          <w:color w:val="auto"/>
          <w:sz w:val="20"/>
          <w:szCs w:val="20"/>
          <w:lang w:val="nl-BE"/>
        </w:rPr>
        <w:t>torx T20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 schroevendraaier</w:t>
      </w:r>
      <w:r w:rsidR="00A1588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.</w:t>
      </w:r>
      <w:r w:rsidR="00E0180E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 </w:t>
      </w:r>
      <w:r w:rsidR="00A1588C" w:rsidRPr="00A0275C">
        <w:rPr>
          <w:rFonts w:ascii="Arial Narrow" w:hAnsi="Arial Narrow" w:cs="Arial"/>
          <w:color w:val="FF0000"/>
          <w:sz w:val="20"/>
          <w:szCs w:val="20"/>
          <w:lang w:val="nl-BE"/>
        </w:rPr>
        <w:t>GEBRUIK GEEN HANDBOORMACHINE</w:t>
      </w:r>
    </w:p>
    <w:p w14:paraId="17A93EF0" w14:textId="77777777" w:rsidR="003F6511" w:rsidRPr="000B7005" w:rsidRDefault="003F6511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 w:val="0"/>
          <w:color w:val="auto"/>
          <w:sz w:val="20"/>
          <w:szCs w:val="20"/>
          <w:u w:val="single"/>
        </w:rPr>
      </w:pPr>
    </w:p>
    <w:p w14:paraId="7F1C2B64" w14:textId="57A9DC08" w:rsidR="003F6511" w:rsidRDefault="003F6511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 w:val="0"/>
          <w:color w:val="auto"/>
          <w:sz w:val="20"/>
          <w:szCs w:val="20"/>
          <w:u w:val="single"/>
        </w:rPr>
      </w:pPr>
    </w:p>
    <w:p w14:paraId="2A6AF740" w14:textId="77777777" w:rsidR="006905E6" w:rsidRPr="006905E6" w:rsidRDefault="006905E6" w:rsidP="006905E6"/>
    <w:p w14:paraId="49DD8B76" w14:textId="4C36CE20" w:rsidR="003F6511" w:rsidRPr="000B7005" w:rsidRDefault="00FB0C55" w:rsidP="00FB0C55">
      <w:pPr>
        <w:tabs>
          <w:tab w:val="left" w:pos="3194"/>
        </w:tabs>
        <w:rPr>
          <w:sz w:val="20"/>
          <w:szCs w:val="20"/>
        </w:rPr>
      </w:pPr>
      <w:r w:rsidRPr="000B7005">
        <w:rPr>
          <w:sz w:val="20"/>
          <w:szCs w:val="20"/>
        </w:rPr>
        <w:tab/>
      </w:r>
    </w:p>
    <w:p w14:paraId="043A523D" w14:textId="0D1BA131" w:rsidR="00F92EC1" w:rsidRPr="000B7005" w:rsidRDefault="002C58FD" w:rsidP="00D44636">
      <w:pPr>
        <w:pStyle w:val="Kop2"/>
        <w:adjustRightInd w:val="0"/>
        <w:spacing w:after="0"/>
        <w:jc w:val="center"/>
        <w:rPr>
          <w:rFonts w:ascii="Arial Narrow" w:hAnsi="Arial Narrow" w:cs="Arial"/>
          <w:bCs/>
          <w:color w:val="auto"/>
          <w:sz w:val="40"/>
          <w:szCs w:val="40"/>
          <w:u w:val="single"/>
        </w:rPr>
      </w:pPr>
      <w:r w:rsidRPr="000B7005">
        <w:rPr>
          <w:rFonts w:ascii="Arial Narrow" w:hAnsi="Arial Narrow" w:cs="Arial"/>
          <w:bCs/>
          <w:color w:val="auto"/>
          <w:sz w:val="40"/>
          <w:szCs w:val="40"/>
          <w:u w:val="single"/>
        </w:rPr>
        <w:lastRenderedPageBreak/>
        <w:t>M</w:t>
      </w:r>
      <w:r w:rsidR="00D363B1" w:rsidRPr="000B7005">
        <w:rPr>
          <w:rFonts w:ascii="Arial Narrow" w:hAnsi="Arial Narrow" w:cs="Arial"/>
          <w:bCs/>
          <w:color w:val="auto"/>
          <w:sz w:val="40"/>
          <w:szCs w:val="40"/>
          <w:u w:val="single"/>
        </w:rPr>
        <w:t>ONTAGE</w:t>
      </w:r>
    </w:p>
    <w:p w14:paraId="3458CDD9" w14:textId="77777777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CD285B1" w14:textId="77777777" w:rsidR="00A0275C" w:rsidRDefault="00A0275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4C7195DF" w14:textId="5BF90F73" w:rsidR="002C58FD" w:rsidRPr="000B7005" w:rsidRDefault="002C58FD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Rugleuning</w:t>
      </w:r>
      <w:r w:rsidR="00117C65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43817F96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207A75B" w14:textId="77777777" w:rsidR="003F6511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0D4575B" w14:textId="77777777" w:rsidR="0084435B" w:rsidRPr="000B7005" w:rsidRDefault="0084435B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2388BF2" w14:textId="77777777" w:rsidR="0062710C" w:rsidRPr="000B7005" w:rsidRDefault="00F1266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32DAFA8" wp14:editId="6AB8A1F6">
            <wp:extent cx="3166743" cy="2113280"/>
            <wp:effectExtent l="0" t="0" r="0" b="0"/>
            <wp:docPr id="38" name="Afbeelding 38" descr="Afbeelding met binnen, koelkast, kas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_DSC27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774" cy="215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62710C"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82A43B7" wp14:editId="1874AC28">
            <wp:extent cx="2175243" cy="2939885"/>
            <wp:effectExtent l="0" t="1270" r="0" b="0"/>
            <wp:docPr id="39" name="Afbeelding 3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_DSC27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7782" cy="298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4BB5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E5DC4D6" w14:textId="5F066D80" w:rsidR="006C59E2" w:rsidRPr="000B7005" w:rsidRDefault="006C59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Afgeronde kant naar boven. Draai constructie om voor het aanbrengen van </w:t>
      </w:r>
      <w:r w:rsidR="006905E6">
        <w:rPr>
          <w:rFonts w:ascii="Arial Narrow" w:hAnsi="Arial Narrow" w:cs="Arial"/>
          <w:color w:val="auto"/>
          <w:sz w:val="20"/>
          <w:szCs w:val="20"/>
        </w:rPr>
        <w:t>het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proofErr w:type="spellStart"/>
      <w:r w:rsidRPr="000B7005">
        <w:rPr>
          <w:rFonts w:ascii="Arial Narrow" w:hAnsi="Arial Narrow" w:cs="Arial"/>
          <w:color w:val="auto"/>
          <w:sz w:val="20"/>
          <w:szCs w:val="20"/>
        </w:rPr>
        <w:t>rug</w:t>
      </w:r>
      <w:r w:rsidR="00A1588C" w:rsidRPr="000B7005">
        <w:rPr>
          <w:rFonts w:ascii="Arial Narrow" w:hAnsi="Arial Narrow" w:cs="Arial"/>
          <w:color w:val="auto"/>
          <w:sz w:val="20"/>
          <w:szCs w:val="20"/>
        </w:rPr>
        <w:t>vlak</w:t>
      </w:r>
      <w:proofErr w:type="spellEnd"/>
      <w:r w:rsidR="00A1588C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6E654C1A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E5544BE" w14:textId="070F3B5E" w:rsidR="006C59E2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583B28BB" w14:textId="38B89581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70966393" w14:textId="118596C9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4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2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51</w:t>
      </w:r>
      <w:r w:rsidR="00A0275C">
        <w:rPr>
          <w:rFonts w:ascii="Arial Narrow" w:hAnsi="Arial Narrow" w:cs="Arial"/>
          <w:color w:val="auto"/>
          <w:sz w:val="20"/>
          <w:szCs w:val="20"/>
        </w:rPr>
        <w:t>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>mm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>(kor</w:t>
      </w:r>
      <w:r w:rsidR="003F6511" w:rsidRPr="000B7005">
        <w:rPr>
          <w:rFonts w:ascii="Arial Narrow" w:hAnsi="Arial Narrow" w:cs="Arial"/>
          <w:color w:val="auto"/>
          <w:sz w:val="20"/>
          <w:szCs w:val="20"/>
        </w:rPr>
        <w:t>t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>ste)</w:t>
      </w:r>
    </w:p>
    <w:p w14:paraId="5476EFD8" w14:textId="41B25C15" w:rsidR="00117C65" w:rsidRPr="000B7005" w:rsidRDefault="00A1588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7L en 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7R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71DC0B9B" w14:textId="52FB3B4C" w:rsidR="006C59E2" w:rsidRPr="000B7005" w:rsidRDefault="006C59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B1EB299" w14:textId="14A3B8CB" w:rsidR="003F6511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7F50FCC" w14:textId="77777777" w:rsidR="006905E6" w:rsidRPr="000B7005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195C533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1B626DB" w14:textId="3F25822C" w:rsidR="0062710C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it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vlak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1CFFAE39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3FD689D" w14:textId="77777777" w:rsidR="002C58FD" w:rsidRPr="000B7005" w:rsidRDefault="00F1266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EFD4ADB" wp14:editId="1D39E374">
            <wp:extent cx="2890911" cy="2168116"/>
            <wp:effectExtent l="0" t="0" r="5080" b="3810"/>
            <wp:docPr id="8" name="Afbeelding 8" descr="Afbeelding met muur, meubels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42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58885" cy="22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AF86659" wp14:editId="1AC61758">
            <wp:extent cx="2936875" cy="2199032"/>
            <wp:effectExtent l="0" t="0" r="0" b="0"/>
            <wp:docPr id="40" name="Afbeelding 40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_DSC27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947" cy="22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790A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BA32CB3" w14:textId="17CB8B30" w:rsidR="006C59E2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Bevestig de </w:t>
      </w:r>
      <w:r w:rsidR="00E00134" w:rsidRPr="000B7005">
        <w:rPr>
          <w:rFonts w:ascii="Arial Narrow" w:hAnsi="Arial Narrow" w:cs="Arial"/>
          <w:color w:val="auto"/>
          <w:sz w:val="20"/>
          <w:szCs w:val="20"/>
        </w:rPr>
        <w:t>f</w:t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>r</w:t>
      </w:r>
      <w:r w:rsidR="00E00134" w:rsidRPr="000B7005">
        <w:rPr>
          <w:rFonts w:ascii="Arial Narrow" w:hAnsi="Arial Narrow" w:cs="Arial"/>
          <w:color w:val="auto"/>
          <w:sz w:val="20"/>
          <w:szCs w:val="20"/>
        </w:rPr>
        <w:t>ame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latten aan elkaar. 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>Buig het zitvlak zachtjes en bevestig eerst het kleine schuine vlak gelijk met de voorkant.</w:t>
      </w:r>
    </w:p>
    <w:p w14:paraId="2B2C66C5" w14:textId="77777777" w:rsidR="003F6511" w:rsidRPr="000B7005" w:rsidRDefault="003F651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F68474" w14:textId="11DB7537" w:rsidR="00117C65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45441D2C" w14:textId="7DBA55DE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6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3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</w:t>
      </w:r>
      <w:r w:rsidR="00A0275C">
        <w:rPr>
          <w:rFonts w:ascii="Arial Narrow" w:hAnsi="Arial Narrow" w:cs="Arial"/>
          <w:color w:val="auto"/>
          <w:sz w:val="20"/>
          <w:szCs w:val="20"/>
        </w:rPr>
        <w:t>20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mm </w:t>
      </w:r>
    </w:p>
    <w:p w14:paraId="61200251" w14:textId="3718F85F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2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2405B565" w14:textId="7CCBB8AD" w:rsidR="00117C65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5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540mm </w:t>
      </w:r>
    </w:p>
    <w:p w14:paraId="0A0CA09D" w14:textId="05793D60" w:rsidR="00F92EC1" w:rsidRPr="000B7005" w:rsidRDefault="003F7DE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3L en </w:t>
      </w: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3R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53822954" w14:textId="3C7A41F7" w:rsidR="00BE6BA5" w:rsidRPr="000B7005" w:rsidRDefault="00BE6BA5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9418702" w14:textId="21E52F3F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0523D5B" w14:textId="1E08B21D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BEADBA4" w14:textId="335FCC1D" w:rsidR="00A0275C" w:rsidRDefault="00FB0C55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687E0443" w14:textId="77777777" w:rsidR="006905E6" w:rsidRDefault="006905E6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EA5C54C" w14:textId="68DC5A38" w:rsidR="003F6511" w:rsidRPr="000B7005" w:rsidRDefault="006905E6" w:rsidP="00FB0C55">
      <w:pPr>
        <w:tabs>
          <w:tab w:val="left" w:pos="1754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color w:val="auto"/>
          <w:sz w:val="20"/>
          <w:szCs w:val="20"/>
        </w:rPr>
        <w:softHyphen/>
      </w:r>
      <w:r>
        <w:rPr>
          <w:rFonts w:ascii="Arial Narrow" w:hAnsi="Arial Narrow" w:cs="Arial"/>
          <w:color w:val="auto"/>
          <w:sz w:val="20"/>
          <w:szCs w:val="20"/>
        </w:rPr>
        <w:softHyphen/>
      </w:r>
    </w:p>
    <w:p w14:paraId="53E4BB6C" w14:textId="08F6FAB3" w:rsidR="003F6511" w:rsidRPr="000B7005" w:rsidRDefault="003F6511" w:rsidP="003F6511">
      <w:pPr>
        <w:tabs>
          <w:tab w:val="left" w:pos="7485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C0F1ADB" w14:textId="3B2659FE" w:rsidR="00557031" w:rsidRPr="000B7005" w:rsidRDefault="00117C65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T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rede 1 </w:t>
      </w:r>
      <w:r w:rsidR="003F7DE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en/of 2 en/of 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3</w:t>
      </w:r>
      <w:r w:rsidR="003F7DE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en 4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49573D8A" w14:textId="77777777" w:rsidR="003F6511" w:rsidRPr="000B7005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A8640FE" w14:textId="0E69813D" w:rsidR="002C58FD" w:rsidRPr="000B7005" w:rsidRDefault="0055703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Trede 1 is 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onderaan</w:t>
      </w:r>
      <w:r w:rsidRPr="000B7005">
        <w:rPr>
          <w:rFonts w:ascii="Arial Narrow" w:hAnsi="Arial Narrow" w:cs="Arial"/>
          <w:color w:val="auto"/>
          <w:sz w:val="20"/>
          <w:szCs w:val="20"/>
        </w:rPr>
        <w:t>!</w:t>
      </w:r>
    </w:p>
    <w:p w14:paraId="2B780673" w14:textId="456BDC24" w:rsidR="001B1468" w:rsidRPr="000B7005" w:rsidRDefault="006D2A6B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Vergeet niet</w:t>
      </w:r>
      <w:r w:rsidR="003F7DE2" w:rsidRPr="000B7005">
        <w:rPr>
          <w:rFonts w:ascii="Arial Narrow" w:hAnsi="Arial Narrow" w:cs="Arial"/>
          <w:color w:val="auto"/>
          <w:sz w:val="20"/>
          <w:szCs w:val="20"/>
        </w:rPr>
        <w:t>, indien nodig,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de slagmoeren aan te brengen.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 xml:space="preserve"> Kijk goed naar de stand van de 4 slagmoeren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op de </w:t>
      </w:r>
      <w:proofErr w:type="spellStart"/>
      <w:r w:rsidR="00643803">
        <w:rPr>
          <w:rFonts w:ascii="Arial Narrow" w:hAnsi="Arial Narrow" w:cs="Arial"/>
          <w:color w:val="auto"/>
          <w:sz w:val="20"/>
          <w:szCs w:val="20"/>
        </w:rPr>
        <w:t>fotos</w:t>
      </w:r>
      <w:proofErr w:type="spellEnd"/>
      <w:r w:rsidR="0050623B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70C9D3F0" w14:textId="77777777" w:rsidR="003F6511" w:rsidRPr="000B7005" w:rsidRDefault="003F6511" w:rsidP="00D44636">
      <w:pPr>
        <w:tabs>
          <w:tab w:val="left" w:pos="2557"/>
        </w:tabs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69C29C4" w14:textId="77777777" w:rsidR="00117C65" w:rsidRPr="000B7005" w:rsidRDefault="00FC0A3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3AD9178" wp14:editId="14B283B6">
            <wp:extent cx="1655379" cy="2207173"/>
            <wp:effectExtent l="0" t="0" r="0" b="3175"/>
            <wp:docPr id="10" name="Afbeelding 10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43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71" cy="22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F738BCD" wp14:editId="2EC6F12B">
            <wp:extent cx="1706880" cy="2275841"/>
            <wp:effectExtent l="0" t="0" r="0" b="0"/>
            <wp:docPr id="11" name="Afbeelding 11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432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94" cy="231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2C58FD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11ED338" wp14:editId="3699C198">
            <wp:extent cx="1654810" cy="2206413"/>
            <wp:effectExtent l="0" t="0" r="0" b="3810"/>
            <wp:docPr id="12" name="Afbeelding 12" descr="Afbeelding met muur, binnen, badkam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434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84641" cy="224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58FD"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</w:p>
    <w:p w14:paraId="1FFB22B1" w14:textId="0E44B5A2" w:rsidR="00117C65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Foto 2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ab/>
        <w:t xml:space="preserve">       Foto 3</w:t>
      </w:r>
    </w:p>
    <w:p w14:paraId="7CF8B687" w14:textId="6C7F5F76" w:rsidR="00FB0C55" w:rsidRPr="000B7005" w:rsidRDefault="00FB0C5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D7E2CF9" w14:textId="77777777" w:rsidR="00FB0C55" w:rsidRPr="000B7005" w:rsidRDefault="00FB0C5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06E95A7" w14:textId="77777777" w:rsidR="006E65EB" w:rsidRPr="000B7005" w:rsidRDefault="00FC0A32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3A4AB2D" wp14:editId="1F47B7B7">
            <wp:extent cx="3014345" cy="2011581"/>
            <wp:effectExtent l="0" t="0" r="0" b="0"/>
            <wp:docPr id="42" name="Afbeelding 42" descr="Afbeelding met muur, binnen, venster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_DSC28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21" cy="20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</w:t>
      </w:r>
      <w:r w:rsidR="00E448AB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1D5F9D35" wp14:editId="781EB6CB">
            <wp:extent cx="3011642" cy="2009775"/>
            <wp:effectExtent l="0" t="0" r="0" b="0"/>
            <wp:docPr id="41" name="Afbeelding 41" descr="Afbeelding met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_DSC28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943" cy="203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</w:p>
    <w:p w14:paraId="2D6FE7BC" w14:textId="76C5E95F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Foto 5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 xml:space="preserve"> – onderste boven</w:t>
      </w:r>
    </w:p>
    <w:p w14:paraId="3919D663" w14:textId="77777777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F42770F" w14:textId="1A5FD9B9" w:rsidR="00557031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Bovenplaat van de t</w:t>
      </w:r>
      <w:r w:rsidR="003B2261" w:rsidRPr="000B7005">
        <w:rPr>
          <w:rFonts w:ascii="Arial Narrow" w:hAnsi="Arial Narrow" w:cs="Arial"/>
          <w:color w:val="auto"/>
          <w:sz w:val="20"/>
          <w:szCs w:val="20"/>
        </w:rPr>
        <w:t>rede bevestigen aan de BOVENKANT</w:t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 xml:space="preserve"> -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foto 2 </w:t>
      </w:r>
      <w:proofErr w:type="gramStart"/>
      <w:r w:rsidRPr="000B7005">
        <w:rPr>
          <w:rFonts w:ascii="Arial Narrow" w:hAnsi="Arial Narrow" w:cs="Arial"/>
          <w:color w:val="auto"/>
          <w:sz w:val="20"/>
          <w:szCs w:val="20"/>
        </w:rPr>
        <w:t>- .</w:t>
      </w:r>
      <w:proofErr w:type="gramEnd"/>
      <w:r w:rsidRPr="000B7005">
        <w:rPr>
          <w:rFonts w:ascii="Arial Narrow" w:hAnsi="Arial Narrow" w:cs="Arial"/>
          <w:color w:val="auto"/>
          <w:sz w:val="20"/>
          <w:szCs w:val="20"/>
        </w:rPr>
        <w:t xml:space="preserve"> Leg de constructie zo dat de stand van de slagmoeren overeenkomt met de foto.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color w:val="auto"/>
          <w:sz w:val="20"/>
          <w:szCs w:val="20"/>
        </w:rPr>
        <w:t>Bevestig dan de tredeplaat (nr9)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="0050623B" w:rsidRPr="000B7005">
        <w:rPr>
          <w:rFonts w:ascii="Arial Narrow" w:hAnsi="Arial Narrow" w:cs="Arial"/>
          <w:color w:val="auto"/>
          <w:sz w:val="20"/>
          <w:szCs w:val="20"/>
        </w:rPr>
        <w:t>foto 3.</w:t>
      </w:r>
    </w:p>
    <w:p w14:paraId="6AD0AF79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C63701D" w14:textId="45766A16" w:rsidR="0050623B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Na bevestiging van de trede draai alles om en bevestig de legplaat N°10 (foto 5)</w:t>
      </w:r>
    </w:p>
    <w:p w14:paraId="1089C4F7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3DE4993" w14:textId="63F2E79B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Herhaal deze bewerking voor elke trede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 xml:space="preserve"> van de stoel!</w:t>
      </w:r>
      <w:r w:rsidR="00643803">
        <w:rPr>
          <w:rFonts w:ascii="Arial Narrow" w:hAnsi="Arial Narrow" w:cs="Arial"/>
          <w:color w:val="auto"/>
          <w:sz w:val="20"/>
          <w:szCs w:val="20"/>
        </w:rPr>
        <w:t xml:space="preserve"> Niet elke trede heeft een legplaat N°10.</w:t>
      </w:r>
    </w:p>
    <w:p w14:paraId="21B95F0D" w14:textId="77777777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F80369C" w14:textId="77777777" w:rsidR="00117C65" w:rsidRPr="000B7005" w:rsidRDefault="00117C6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CD1BCA" w:rsidRPr="000B7005">
        <w:rPr>
          <w:rFonts w:ascii="Arial Narrow" w:hAnsi="Arial Narrow" w:cs="Arial"/>
          <w:color w:val="auto"/>
          <w:sz w:val="20"/>
          <w:szCs w:val="20"/>
        </w:rPr>
        <w:t xml:space="preserve"> per trede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54BBE40D" w14:textId="2F32165E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6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B3E67">
        <w:rPr>
          <w:rFonts w:ascii="Arial Narrow" w:hAnsi="Arial Narrow" w:cs="Arial"/>
          <w:color w:val="auto"/>
          <w:sz w:val="20"/>
          <w:szCs w:val="20"/>
        </w:rPr>
        <w:t>2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stuk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</w:t>
      </w:r>
      <w:r w:rsidR="00A0275C">
        <w:rPr>
          <w:rFonts w:ascii="Arial Narrow" w:hAnsi="Arial Narrow" w:cs="Arial"/>
          <w:color w:val="auto"/>
          <w:sz w:val="20"/>
          <w:szCs w:val="20"/>
        </w:rPr>
        <w:t>20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mm </w:t>
      </w:r>
    </w:p>
    <w:p w14:paraId="47289758" w14:textId="62DC390D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18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B3E67">
        <w:rPr>
          <w:rFonts w:ascii="Arial Narrow" w:hAnsi="Arial Narrow" w:cs="Arial"/>
          <w:color w:val="auto"/>
          <w:sz w:val="20"/>
          <w:szCs w:val="20"/>
        </w:rPr>
        <w:t>1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 stuks</w:t>
      </w:r>
      <w:r w:rsidR="006C59E2" w:rsidRPr="000B7005">
        <w:rPr>
          <w:rFonts w:ascii="Arial Narrow" w:hAnsi="Arial Narrow" w:cs="Arial"/>
          <w:color w:val="auto"/>
          <w:sz w:val="20"/>
          <w:szCs w:val="20"/>
        </w:rPr>
        <w:t xml:space="preserve"> – 540mm</w:t>
      </w:r>
    </w:p>
    <w:p w14:paraId="7B42F5E3" w14:textId="371DFB28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9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</w:t>
      </w:r>
    </w:p>
    <w:p w14:paraId="52E00D62" w14:textId="679A1176" w:rsidR="00117C65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8L en </w:t>
      </w: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 xml:space="preserve">8R </w:t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211F5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117C65" w:rsidRPr="000B7005">
        <w:rPr>
          <w:rFonts w:ascii="Arial Narrow" w:hAnsi="Arial Narrow" w:cs="Arial"/>
          <w:color w:val="auto"/>
          <w:sz w:val="20"/>
          <w:szCs w:val="20"/>
        </w:rPr>
        <w:t>1 stuk elk</w:t>
      </w:r>
    </w:p>
    <w:p w14:paraId="0FFA156A" w14:textId="511E68B3" w:rsidR="0050623B" w:rsidRPr="000B7005" w:rsidRDefault="0050623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N°10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 xml:space="preserve">1 stuk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(afhankelijk van hoogte stoel).</w:t>
      </w:r>
    </w:p>
    <w:p w14:paraId="786E559E" w14:textId="77777777" w:rsidR="006D2A6B" w:rsidRPr="000B7005" w:rsidRDefault="006D2A6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B183632" w14:textId="1C9CC931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5DF10CD" w14:textId="2AAF6CE4" w:rsidR="00211F51" w:rsidRPr="000B7005" w:rsidRDefault="00211F5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26F1229F" w14:textId="0BCA05A8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047B3FA" w14:textId="39D075A2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3D8C57" w14:textId="0D3D99D5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F434B03" w14:textId="23A16245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143C30B" w14:textId="1F9E2589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112B684" w14:textId="15F09858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A113482" w14:textId="11183AD4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9959FD8" w14:textId="2C22109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1E332A5" w14:textId="741AA9D9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DF2D5BB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96CA15E" w14:textId="77777777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AE3FC13" w14:textId="78E4919F" w:rsidR="002C58FD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="002C58FD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voor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aan:</w:t>
      </w:r>
    </w:p>
    <w:p w14:paraId="73B3732D" w14:textId="77777777" w:rsidR="002B6E79" w:rsidRPr="000B7005" w:rsidRDefault="002B6E79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74A2B90" w14:textId="059AED0C" w:rsidR="002C58FD" w:rsidRPr="000B7005" w:rsidRDefault="002C58FD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D5780F5" wp14:editId="2E1E9439">
            <wp:extent cx="1885315" cy="2513753"/>
            <wp:effectExtent l="0" t="0" r="0" b="127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439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311" cy="256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AB680A9" wp14:editId="3FCD49B3">
            <wp:extent cx="2520587" cy="1890441"/>
            <wp:effectExtent l="0" t="2540" r="4445" b="4445"/>
            <wp:docPr id="16" name="Afbeelding 16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440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3088" cy="19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3DA92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375F1CE" w14:textId="27FE2FFE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Monteer de blokje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s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gelijk met de achterzijde van de lang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ste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steunen.</w:t>
      </w:r>
    </w:p>
    <w:p w14:paraId="4ECA320B" w14:textId="75781A15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Zet de 2</w:t>
      </w:r>
      <w:r w:rsidRPr="000B7005">
        <w:rPr>
          <w:rFonts w:ascii="Arial Narrow" w:hAnsi="Arial Narrow" w:cs="Arial"/>
          <w:color w:val="auto"/>
          <w:sz w:val="20"/>
          <w:szCs w:val="20"/>
          <w:vertAlign w:val="superscript"/>
        </w:rPr>
        <w:t>de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lat ertegen en steek de bouten erdoor. Vastzetten gaat nog niet.</w:t>
      </w:r>
    </w:p>
    <w:p w14:paraId="092B020D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DEEB167" w14:textId="2664EED4" w:rsidR="00DC41B5" w:rsidRPr="000B7005" w:rsidRDefault="00DC41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09189B5B" w14:textId="142644E4" w:rsidR="00DC41B5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DC41B5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12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La+b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100CAADC" w14:textId="460E3E36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12Ra+b</w:t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51036142" w14:textId="2B7571FD" w:rsidR="00DF58A6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>11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>2 stuks</w:t>
      </w:r>
    </w:p>
    <w:p w14:paraId="09B708AE" w14:textId="19946490" w:rsidR="001B1468" w:rsidRPr="000B7005" w:rsidRDefault="001B1468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CE2A4DA" w14:textId="77777777" w:rsidR="00211F51" w:rsidRPr="000B7005" w:rsidRDefault="00211F5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DD4BDAC" w14:textId="0A9FCA23" w:rsidR="00DF58A6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="00DF58A6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achteraan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757D4DBE" w14:textId="77777777" w:rsidR="00DF58A6" w:rsidRPr="000B7005" w:rsidRDefault="00E448AB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65140F02" wp14:editId="5C86B8F6">
            <wp:extent cx="1868557" cy="2799836"/>
            <wp:effectExtent l="0" t="0" r="0" b="0"/>
            <wp:docPr id="43" name="Afbeelding 43" descr="Afbeelding met binnen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_DSC28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3714" cy="28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F602159" wp14:editId="586D3905">
            <wp:extent cx="1860550" cy="2787836"/>
            <wp:effectExtent l="0" t="0" r="0" b="6350"/>
            <wp:docPr id="44" name="Afbeelding 44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_DSC28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11" cy="283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</w:t>
      </w:r>
    </w:p>
    <w:p w14:paraId="0E68C945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31C5F31" w14:textId="51FA67B1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Monteer de blokjes gelijk met de 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voor</w:t>
      </w:r>
      <w:r w:rsidRPr="000B7005">
        <w:rPr>
          <w:rFonts w:ascii="Arial Narrow" w:hAnsi="Arial Narrow" w:cs="Arial"/>
          <w:color w:val="auto"/>
          <w:sz w:val="20"/>
          <w:szCs w:val="20"/>
        </w:rPr>
        <w:t>zijde van de lange steunen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 xml:space="preserve"> zoals op de foto aangegeven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. </w:t>
      </w:r>
    </w:p>
    <w:p w14:paraId="527CCDAA" w14:textId="77777777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Blokjes met gat aan de bovenzijde lange steunen.</w:t>
      </w:r>
    </w:p>
    <w:p w14:paraId="18EADE0F" w14:textId="2FF1C020" w:rsidR="003B2261" w:rsidRPr="000B7005" w:rsidRDefault="003B226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Zet de 2</w:t>
      </w:r>
      <w:r w:rsidRPr="000B7005">
        <w:rPr>
          <w:rFonts w:ascii="Arial Narrow" w:hAnsi="Arial Narrow" w:cs="Arial"/>
          <w:color w:val="auto"/>
          <w:sz w:val="20"/>
          <w:szCs w:val="20"/>
          <w:vertAlign w:val="superscript"/>
        </w:rPr>
        <w:t>de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lat </w:t>
      </w:r>
      <w:r w:rsidR="00643803" w:rsidRPr="000B7005">
        <w:rPr>
          <w:rFonts w:ascii="Arial Narrow" w:hAnsi="Arial Narrow" w:cs="Arial"/>
          <w:color w:val="auto"/>
          <w:sz w:val="20"/>
          <w:szCs w:val="20"/>
        </w:rPr>
        <w:t>er</w:t>
      </w:r>
      <w:r w:rsidR="00643803">
        <w:rPr>
          <w:rFonts w:ascii="Arial Narrow" w:hAnsi="Arial Narrow" w:cs="Arial"/>
          <w:color w:val="auto"/>
          <w:sz w:val="20"/>
          <w:szCs w:val="20"/>
        </w:rPr>
        <w:t>tegen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en steek de bouten erdoor. Vastzetten gaat nog niet.</w:t>
      </w:r>
    </w:p>
    <w:p w14:paraId="031148E0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5559D20" w14:textId="64FE18FB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40798687" w14:textId="443741EE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14La+b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112AC1D6" w14:textId="51083DCA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en-US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14Ra+b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  <w:lang w:val="en-US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en-US"/>
        </w:rPr>
        <w:t>1 set</w:t>
      </w:r>
    </w:p>
    <w:p w14:paraId="305AEB96" w14:textId="532C51D4" w:rsidR="00885F5C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13a+b</w:t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6905E6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885F5C" w:rsidRPr="000B7005">
        <w:rPr>
          <w:rFonts w:ascii="Arial Narrow" w:hAnsi="Arial Narrow" w:cs="Arial"/>
          <w:color w:val="auto"/>
          <w:sz w:val="20"/>
          <w:szCs w:val="20"/>
          <w:lang w:val="nl-BE"/>
        </w:rPr>
        <w:t>2 sets</w:t>
      </w:r>
    </w:p>
    <w:p w14:paraId="2B0C9FDA" w14:textId="77777777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4969D63B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1A7E0BCE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01F378A2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46C6D6C6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0687A65" w14:textId="6864520E" w:rsidR="006905E6" w:rsidRDefault="00643803" w:rsidP="00643803">
      <w:pPr>
        <w:tabs>
          <w:tab w:val="left" w:pos="3062"/>
        </w:tabs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</w:p>
    <w:p w14:paraId="791A9009" w14:textId="552A3CB9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Montage voor en achter</w:t>
      </w:r>
      <w:r w:rsidR="00211F5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s</w:t>
      </w:r>
      <w:r w:rsidR="00452CEF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te zijsteunen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aan zitvlak en trede(n)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6E419CBE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0B14AF8B" w14:textId="4FFE5AC6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Monteer de samengestelde poten </w:t>
      </w:r>
      <w:r w:rsidR="001B1468" w:rsidRPr="000B7005">
        <w:rPr>
          <w:rFonts w:ascii="Arial Narrow" w:hAnsi="Arial Narrow" w:cs="Arial"/>
          <w:color w:val="auto"/>
          <w:sz w:val="20"/>
          <w:szCs w:val="20"/>
        </w:rPr>
        <w:t xml:space="preserve">van de linkerkant 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op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15L en de samengestelde poten 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van de rechterkant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op 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Pr="000B7005">
        <w:rPr>
          <w:rFonts w:ascii="Arial Narrow" w:hAnsi="Arial Narrow" w:cs="Arial"/>
          <w:color w:val="auto"/>
          <w:sz w:val="20"/>
          <w:szCs w:val="20"/>
        </w:rPr>
        <w:t>15R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339F2E28" w14:textId="66272659" w:rsidR="00885F5C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Hou er rekening mee dat de parasol en drinkbeker</w:t>
      </w:r>
      <w:r w:rsidR="00452CEF" w:rsidRPr="000B7005">
        <w:rPr>
          <w:rFonts w:ascii="Arial Narrow" w:hAnsi="Arial Narrow" w:cs="Arial"/>
          <w:color w:val="auto"/>
          <w:sz w:val="20"/>
          <w:szCs w:val="20"/>
        </w:rPr>
        <w:t>steun</w:t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aan de buitenkant moeten zitten.</w:t>
      </w:r>
    </w:p>
    <w:p w14:paraId="06F711F5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CBA7305" w14:textId="077990A2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07C836F" wp14:editId="33CB0514">
            <wp:extent cx="2407725" cy="3210299"/>
            <wp:effectExtent l="0" t="0" r="5715" b="3175"/>
            <wp:docPr id="19" name="Afbeelding 19" descr="Afbeelding met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44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71" cy="328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E12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0E8E9C3F" wp14:editId="100CD769">
            <wp:extent cx="4046231" cy="3034577"/>
            <wp:effectExtent l="0" t="0" r="5080" b="1270"/>
            <wp:docPr id="20" name="Afbeelding 20" descr="Afbeelding met binnen, muur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44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100715" cy="307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B7364" w14:textId="0C9DF6C3" w:rsidR="00885F5C" w:rsidRPr="000B7005" w:rsidRDefault="006B2E12" w:rsidP="006B2E12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DF58A6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57B0854D" wp14:editId="67A2E08C">
            <wp:extent cx="6209968" cy="4657328"/>
            <wp:effectExtent l="0" t="0" r="635" b="381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445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75670" cy="47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CC8E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8E67E72" w14:textId="4F788D83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:</w:t>
      </w:r>
    </w:p>
    <w:p w14:paraId="1D8DC152" w14:textId="0A05ECF2" w:rsidR="00A95E2E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15L en 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15R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1 set</w:t>
      </w:r>
    </w:p>
    <w:p w14:paraId="623E1B76" w14:textId="6116C494" w:rsidR="00A95E2E" w:rsidRPr="000B7005" w:rsidRDefault="00452CEF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Foto van s</w:t>
      </w:r>
      <w:r w:rsidR="00A95E2E" w:rsidRPr="000B7005">
        <w:rPr>
          <w:rFonts w:ascii="Arial Narrow" w:hAnsi="Arial Narrow" w:cs="Arial"/>
          <w:color w:val="auto"/>
          <w:sz w:val="20"/>
          <w:szCs w:val="20"/>
          <w:lang w:val="nl-BE"/>
        </w:rPr>
        <w:t>amengestelde poten voor en achter.</w:t>
      </w:r>
    </w:p>
    <w:p w14:paraId="03B0724F" w14:textId="77777777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D2AD0D9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3BE27F7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98DFA26" w14:textId="3E9ACD2E" w:rsidR="00211F51" w:rsidRPr="000B7005" w:rsidRDefault="00885F5C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 xml:space="preserve">Monteer de 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zijsteunen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op de samengestelde treden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. </w:t>
      </w:r>
    </w:p>
    <w:p w14:paraId="413C666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0626921F" w14:textId="635EA713" w:rsidR="00DF58A6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De bouten waren er reeds doorgestoken.</w:t>
      </w:r>
    </w:p>
    <w:p w14:paraId="10C06477" w14:textId="77777777" w:rsidR="00BA15D4" w:rsidRPr="000B7005" w:rsidRDefault="00BA15D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FDADB5C" w14:textId="6FE582D2" w:rsidR="00DF58A6" w:rsidRPr="000B7005" w:rsidRDefault="00FC0A3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</w:t>
      </w:r>
      <w:r w:rsidR="00885F5C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E26879" wp14:editId="1DD00C41">
            <wp:extent cx="1964482" cy="2619306"/>
            <wp:effectExtent l="0" t="0" r="4445" b="0"/>
            <wp:docPr id="22" name="Afbeelding 22" descr="Afbeelding met binnen, vloer, tafel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944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546" cy="268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468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</w:t>
      </w:r>
      <w:r w:rsidR="001B1468"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3FFB861" wp14:editId="6508CA58">
            <wp:extent cx="2615076" cy="3486881"/>
            <wp:effectExtent l="0" t="4128" r="0" b="0"/>
            <wp:docPr id="23" name="Afbeelding 23" descr="Afbeelding met binnen, vloer, muu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944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4842" cy="355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A2E8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A1E1FC1" w14:textId="77777777" w:rsidR="002A783B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30D1E0B3" wp14:editId="7EA5F81C">
            <wp:extent cx="2163778" cy="2885038"/>
            <wp:effectExtent l="0" t="0" r="0" b="0"/>
            <wp:docPr id="24" name="Afbeelding 24" descr="Afbeelding met vloer, tafel, sto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44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69" cy="2930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505F6" w14:textId="77777777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BB24F7C" w14:textId="453284B2" w:rsidR="00DF58A6" w:rsidRPr="000B7005" w:rsidRDefault="002A783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Montage</w:t>
      </w:r>
      <w:r w:rsidR="00DF58A6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 xml:space="preserve"> rugleuning en armsteunen </w:t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op de stoel</w:t>
      </w:r>
      <w:r w:rsidR="00557031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3E19685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42A02CD4" w14:textId="77777777" w:rsidR="002A783B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02C3625" wp14:editId="7B25F989">
            <wp:extent cx="2589291" cy="2646438"/>
            <wp:effectExtent l="0" t="0" r="1905" b="0"/>
            <wp:docPr id="25" name="Afbeelding 25" descr="Afbeelding met vloer, stoel, tafel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45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995" cy="268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 xml:space="preserve">    </w:t>
      </w:r>
      <w:r w:rsidR="00FC0A32"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   </w:t>
      </w:r>
      <w:r w:rsidR="00885F5C" w:rsidRPr="000B7005">
        <w:rPr>
          <w:rFonts w:ascii="Arial Narrow" w:hAnsi="Arial Narrow" w:cs="Arial"/>
          <w:color w:val="auto"/>
          <w:sz w:val="20"/>
          <w:szCs w:val="20"/>
        </w:rPr>
        <w:t xml:space="preserve">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AE303A3" wp14:editId="720F829E">
            <wp:extent cx="1997295" cy="2663061"/>
            <wp:effectExtent l="0" t="0" r="0" b="4445"/>
            <wp:docPr id="26" name="Afbeelding 26" descr="Afbeelding met binnen, object, toile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45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73" cy="270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48BB9" w14:textId="77777777" w:rsidR="00BA15D4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lastRenderedPageBreak/>
        <w:drawing>
          <wp:inline distT="0" distB="0" distL="0" distR="0" wp14:anchorId="5812D1B8" wp14:editId="65047674">
            <wp:extent cx="2987644" cy="2240660"/>
            <wp:effectExtent l="0" t="0" r="0" b="0"/>
            <wp:docPr id="27" name="Afbeelding 27" descr="Afbeelding met stoel, binnen, vloer,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45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721" cy="22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DF9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BD0EF5A" w14:textId="6FC5D7D4" w:rsidR="00FC0A32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197B43E9" w14:textId="3B77FAFE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 xml:space="preserve">16L en </w:t>
      </w: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16R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1 set</w:t>
      </w:r>
    </w:p>
    <w:p w14:paraId="28E910FF" w14:textId="561CF5B0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  <w:r w:rsidRPr="000B7005">
        <w:rPr>
          <w:rFonts w:ascii="Arial Narrow" w:hAnsi="Arial Narrow" w:cs="Arial"/>
          <w:color w:val="auto"/>
          <w:sz w:val="20"/>
          <w:szCs w:val="20"/>
          <w:lang w:val="nl-BE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>13a+b</w:t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  <w:lang w:val="nl-BE"/>
        </w:rPr>
        <w:tab/>
        <w:t>2 sets</w:t>
      </w:r>
    </w:p>
    <w:p w14:paraId="103DC7D4" w14:textId="5BEE786B" w:rsidR="00A95E2E" w:rsidRPr="000B7005" w:rsidRDefault="00A95E2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668E8E6A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lang w:val="nl-BE"/>
        </w:rPr>
      </w:pPr>
    </w:p>
    <w:p w14:paraId="1F2E3A53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2D27C48B" w14:textId="411008CB" w:rsidR="00DF58A6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Montage voetsteunen</w:t>
      </w:r>
      <w:r w:rsidR="00834304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78028196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39AF063C" w14:textId="133244F7" w:rsidR="00834304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De breedste vooraan, zijsteunen in de gleuven.</w:t>
      </w:r>
    </w:p>
    <w:p w14:paraId="0A8C79BF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9ABC8A2" w14:textId="05FA67C8" w:rsidR="00A95E2E" w:rsidRPr="000B7005" w:rsidRDefault="00DF58A6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412E95" wp14:editId="1AA5004B">
            <wp:extent cx="3078276" cy="2308634"/>
            <wp:effectExtent l="0" t="0" r="0" b="3175"/>
            <wp:docPr id="29" name="Afbeelding 29" descr="Afbeelding met binnen, vloer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456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69" cy="23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</w:t>
      </w:r>
      <w:r w:rsidR="002A783B" w:rsidRPr="000B7005">
        <w:rPr>
          <w:rFonts w:ascii="Arial Narrow" w:hAnsi="Arial Narrow" w:cs="Arial"/>
          <w:color w:val="auto"/>
          <w:sz w:val="20"/>
          <w:szCs w:val="20"/>
        </w:rPr>
        <w:t xml:space="preserve">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70901F5" wp14:editId="3F9CDD22">
            <wp:extent cx="3068698" cy="2301450"/>
            <wp:effectExtent l="0" t="0" r="5080" b="0"/>
            <wp:docPr id="30" name="Afbeelding 30" descr="Afbeelding met tafel, meubels, binnen, vlo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455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271" cy="233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0D04" w14:textId="77777777" w:rsidR="006B2E12" w:rsidRPr="000B7005" w:rsidRDefault="006B2E1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E3CDB45" w14:textId="77777777" w:rsidR="00DF58A6" w:rsidRPr="000B7005" w:rsidRDefault="00DF58A6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FDC45FA" wp14:editId="75A889DB">
            <wp:extent cx="3051017" cy="2288189"/>
            <wp:effectExtent l="0" t="0" r="0" b="0"/>
            <wp:docPr id="31" name="Afbeelding 31" descr="Afbeelding met binnen, ov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457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632" cy="23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21946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B4DFE5" w14:textId="4A2748D6" w:rsidR="00557031" w:rsidRPr="000B7005" w:rsidRDefault="00557031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58FE61E1" w14:textId="4808FB0B" w:rsidR="00557031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>17A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  <w:t>1 stuk</w:t>
      </w:r>
    </w:p>
    <w:p w14:paraId="31FDE129" w14:textId="0945B4D6" w:rsidR="00A95E2E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>17V</w:t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557031" w:rsidRPr="000B7005">
        <w:rPr>
          <w:rFonts w:ascii="Arial Narrow" w:hAnsi="Arial Narrow" w:cs="Arial"/>
          <w:color w:val="auto"/>
          <w:sz w:val="20"/>
          <w:szCs w:val="20"/>
        </w:rPr>
        <w:tab/>
        <w:t>1 stuk</w:t>
      </w:r>
    </w:p>
    <w:p w14:paraId="3C37055C" w14:textId="173082FA" w:rsidR="00BE6BA5" w:rsidRPr="000B7005" w:rsidRDefault="00BE6BA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B1D5D8E" w14:textId="709AD4EB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46A6710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73B3B55D" w14:textId="4B804F2E" w:rsidR="002124E0" w:rsidRPr="000B7005" w:rsidRDefault="002124E0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lastRenderedPageBreak/>
        <w:t>Monteer de kruisversterking</w:t>
      </w:r>
      <w:r w:rsidR="00930682"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:</w:t>
      </w:r>
    </w:p>
    <w:p w14:paraId="2AF2BFDD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</w:p>
    <w:p w14:paraId="504197F6" w14:textId="77777777" w:rsidR="00D363B1" w:rsidRPr="000B7005" w:rsidRDefault="002124E0" w:rsidP="00D44636">
      <w:pPr>
        <w:adjustRightInd w:val="0"/>
        <w:spacing w:after="0" w:line="240" w:lineRule="auto"/>
        <w:jc w:val="center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779CC3C0" wp14:editId="44EA1A4F">
            <wp:extent cx="2009869" cy="3011576"/>
            <wp:effectExtent l="0" t="0" r="0" b="0"/>
            <wp:docPr id="49" name="Afbeelding 49" descr="Afbeelding met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_DSC282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540" cy="303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7005">
        <w:rPr>
          <w:rFonts w:ascii="Arial Narrow" w:hAnsi="Arial Narrow" w:cs="Arial"/>
          <w:color w:val="auto"/>
          <w:sz w:val="20"/>
          <w:szCs w:val="20"/>
        </w:rPr>
        <w:t xml:space="preserve">                      </w:t>
      </w:r>
      <w:r w:rsidRPr="000B7005"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4C9751C5" wp14:editId="18DCD3AD">
            <wp:extent cx="2012024" cy="3014804"/>
            <wp:effectExtent l="0" t="0" r="0" b="0"/>
            <wp:docPr id="50" name="Afbeelding 50" descr="Afbeelding met muur, object, luch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_DSC282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127" cy="30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48B1" w14:textId="77777777" w:rsidR="00A64EB5" w:rsidRPr="000B7005" w:rsidRDefault="00A64EB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7F6F96D9" w14:textId="3DB73822" w:rsidR="00A95E2E" w:rsidRPr="000B7005" w:rsidRDefault="00930682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Onderdelen:</w:t>
      </w:r>
    </w:p>
    <w:p w14:paraId="16F81EB6" w14:textId="22A7E7B5" w:rsidR="00930682" w:rsidRPr="000B7005" w:rsidRDefault="00834304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N°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>19</w:t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930682" w:rsidRPr="000B7005">
        <w:rPr>
          <w:rFonts w:ascii="Arial Narrow" w:hAnsi="Arial Narrow" w:cs="Arial"/>
          <w:color w:val="auto"/>
          <w:sz w:val="20"/>
          <w:szCs w:val="20"/>
        </w:rPr>
        <w:tab/>
        <w:t>2 stuks</w:t>
      </w:r>
    </w:p>
    <w:p w14:paraId="2E7BEB27" w14:textId="77777777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1DEDE4E4" w14:textId="77777777" w:rsidR="006905E6" w:rsidRDefault="006905E6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</w:p>
    <w:p w14:paraId="47BEEB48" w14:textId="51009200" w:rsidR="00A95E2E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Bevestigingsmaterialen</w:t>
      </w:r>
      <w:r w:rsidR="0077625A"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 xml:space="preserve"> per stoel:</w:t>
      </w:r>
    </w:p>
    <w:p w14:paraId="3510F116" w14:textId="45792A17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1 trede:</w:t>
      </w:r>
    </w:p>
    <w:p w14:paraId="65FDBAEC" w14:textId="3D16A563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G/ 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51F8D915" w14:textId="013A8E6E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32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17E7DCDE" w14:textId="063AD815" w:rsidR="008D54CB" w:rsidRPr="000B7005" w:rsidRDefault="008D54CB" w:rsidP="00DA3EA0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</w:t>
      </w:r>
      <w:r w:rsidR="00B40B4E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120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3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9 stuks</w:t>
      </w:r>
    </w:p>
    <w:p w14:paraId="7506A0C8" w14:textId="77777777" w:rsidR="00DA3EA0" w:rsidRPr="000B7005" w:rsidRDefault="00DA3EA0" w:rsidP="00DA3EA0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</w:p>
    <w:p w14:paraId="32791AAD" w14:textId="340C95F6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2 treden:</w:t>
      </w:r>
    </w:p>
    <w:p w14:paraId="6B0121E8" w14:textId="35AB209F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257EB0ED" w14:textId="3226F562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48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574E0710" w14:textId="44E2C278" w:rsidR="00E0180E" w:rsidRPr="000B7005" w:rsidRDefault="008D54CB" w:rsidP="00D44636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1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3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55 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stuks</w:t>
      </w:r>
    </w:p>
    <w:p w14:paraId="2F14F627" w14:textId="77777777" w:rsidR="006905E6" w:rsidRDefault="006905E6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</w:p>
    <w:p w14:paraId="38E934B8" w14:textId="4A72BEF7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3 treden:</w:t>
      </w:r>
    </w:p>
    <w:p w14:paraId="2D79141A" w14:textId="3FD3C4A4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1904F2CE" w14:textId="68B4F21D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64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12D181D8" w14:textId="34D9EA3E" w:rsidR="00E0180E" w:rsidRPr="000B7005" w:rsidRDefault="008D54CB" w:rsidP="00D44636">
      <w:pPr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= 1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56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71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</w:p>
    <w:p w14:paraId="31629964" w14:textId="77777777" w:rsidR="006905E6" w:rsidRDefault="006905E6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</w:p>
    <w:p w14:paraId="510ADD1C" w14:textId="523409A3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Stoel met 4 treden</w:t>
      </w:r>
    </w:p>
    <w:p w14:paraId="28D15024" w14:textId="3463FF76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val="nl-BE"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A/ </w:t>
      </w:r>
      <w:r w:rsidR="0084435B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Veiligheidsbordje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1 stuk 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>D/ Bout M6 x 35mm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>4</w:t>
      </w:r>
      <w:r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 xml:space="preserve"> stuks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val="nl-BE" w:bidi="ar-SA"/>
        </w:rPr>
        <w:tab/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G/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Vleugelbout M</w:t>
      </w:r>
      <w:r w:rsidR="0084435B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10 </w:t>
      </w:r>
      <w:r w:rsidR="0084435B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= 2 stuks</w:t>
      </w:r>
    </w:p>
    <w:p w14:paraId="00FC4E2C" w14:textId="0B0E1171" w:rsidR="008D54CB" w:rsidRPr="000B7005" w:rsidRDefault="008D54CB" w:rsidP="00D44636">
      <w:pPr>
        <w:autoSpaceDE w:val="0"/>
        <w:autoSpaceDN w:val="0"/>
        <w:adjustRightInd w:val="0"/>
        <w:spacing w:after="0" w:line="240" w:lineRule="auto"/>
        <w:rPr>
          <w:rFonts w:ascii="Arial Narrow" w:hAnsi="Arial Narrow" w:cs="AppleSystemUIFont"/>
          <w:color w:val="auto"/>
          <w:sz w:val="20"/>
          <w:szCs w:val="20"/>
          <w:lang w:bidi="ar-SA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B/ Bout M6 x 50mm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E/ Bout M6 x 16mm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1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</w:t>
      </w:r>
    </w:p>
    <w:p w14:paraId="5B2A621E" w14:textId="22E9F12E" w:rsidR="00211F51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C/ Schroeven 4 x 50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 xml:space="preserve">= </w:t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>184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  <w:t>F/ Slagmoeren M6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="00746452">
        <w:rPr>
          <w:rFonts w:ascii="Arial Narrow" w:hAnsi="Arial Narrow" w:cs="AppleSystemUIFont"/>
          <w:color w:val="auto"/>
          <w:sz w:val="20"/>
          <w:szCs w:val="20"/>
          <w:lang w:bidi="ar-SA"/>
        </w:rPr>
        <w:tab/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= </w:t>
      </w:r>
      <w:r w:rsidR="00146837"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>87</w:t>
      </w:r>
      <w:r w:rsidRPr="000B7005">
        <w:rPr>
          <w:rFonts w:ascii="Arial Narrow" w:hAnsi="Arial Narrow" w:cs="AppleSystemUIFont"/>
          <w:color w:val="auto"/>
          <w:sz w:val="20"/>
          <w:szCs w:val="20"/>
          <w:lang w:bidi="ar-SA"/>
        </w:rPr>
        <w:t xml:space="preserve"> stuks</w:t>
      </w:r>
    </w:p>
    <w:p w14:paraId="198659AB" w14:textId="6F589626" w:rsidR="0077625A" w:rsidRPr="000B7005" w:rsidRDefault="0077625A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34852358" w14:textId="77777777" w:rsidR="000B7005" w:rsidRPr="000B7005" w:rsidRDefault="000B700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75E090A9" w14:textId="77777777" w:rsidR="000B7005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>Zithoogte, vloeroppervlak en totale hoogte:</w:t>
      </w:r>
    </w:p>
    <w:p w14:paraId="2E594078" w14:textId="2AE3D32B" w:rsidR="00B40B4E" w:rsidRPr="000B7005" w:rsidRDefault="000B7005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b/>
          <w:bCs/>
          <w:color w:val="auto"/>
          <w:sz w:val="20"/>
          <w:szCs w:val="20"/>
        </w:rPr>
        <w:tab/>
      </w:r>
      <w:proofErr w:type="gramStart"/>
      <w:r w:rsidRPr="000B7005">
        <w:rPr>
          <w:rFonts w:ascii="Arial Narrow" w:hAnsi="Arial Narrow" w:cs="Arial"/>
          <w:color w:val="auto"/>
          <w:sz w:val="20"/>
          <w:szCs w:val="20"/>
        </w:rPr>
        <w:t>zithoogte</w:t>
      </w:r>
      <w:proofErr w:type="gramEnd"/>
      <w:r w:rsidR="00B40B4E"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vloeroppervlak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totale hoogte</w:t>
      </w:r>
      <w:r w:rsidR="00B40B4E" w:rsidRPr="000B7005">
        <w:rPr>
          <w:rFonts w:ascii="Arial Narrow" w:hAnsi="Arial Narrow" w:cs="Arial"/>
          <w:color w:val="auto"/>
          <w:sz w:val="20"/>
          <w:szCs w:val="20"/>
        </w:rPr>
        <w:tab/>
      </w:r>
    </w:p>
    <w:p w14:paraId="15447CDB" w14:textId="12F3B7EE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1 trede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80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90cm</w:t>
      </w:r>
      <w:r w:rsidR="00467E2F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1</w:t>
      </w:r>
      <w:r w:rsidR="00467E2F">
        <w:rPr>
          <w:rFonts w:ascii="Arial Narrow" w:hAnsi="Arial Narrow" w:cs="Arial"/>
          <w:color w:val="auto"/>
          <w:sz w:val="20"/>
          <w:szCs w:val="20"/>
        </w:rPr>
        <w:t>35</w:t>
      </w:r>
      <w:r w:rsidR="00DF4CDB">
        <w:rPr>
          <w:rFonts w:ascii="Arial Narrow" w:hAnsi="Arial Narrow" w:cs="Arial"/>
          <w:color w:val="auto"/>
          <w:sz w:val="20"/>
          <w:szCs w:val="20"/>
        </w:rPr>
        <w:t>cm</w:t>
      </w:r>
      <w:r w:rsidR="00AF797B">
        <w:rPr>
          <w:rFonts w:ascii="Arial Narrow" w:hAnsi="Arial Narrow" w:cs="Arial"/>
          <w:color w:val="auto"/>
          <w:sz w:val="20"/>
          <w:szCs w:val="20"/>
        </w:rPr>
        <w:tab/>
      </w:r>
      <w:r w:rsidR="00AF797B">
        <w:rPr>
          <w:rFonts w:ascii="Arial Narrow" w:hAnsi="Arial Narrow" w:cs="Arial"/>
          <w:color w:val="auto"/>
          <w:sz w:val="20"/>
          <w:szCs w:val="20"/>
        </w:rPr>
        <w:tab/>
      </w:r>
    </w:p>
    <w:p w14:paraId="718BD39A" w14:textId="5AB67A51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2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</w:t>
      </w:r>
      <w:r w:rsidR="00467E2F">
        <w:rPr>
          <w:rFonts w:ascii="Arial Narrow" w:hAnsi="Arial Narrow" w:cs="Arial"/>
          <w:color w:val="auto"/>
          <w:sz w:val="20"/>
          <w:szCs w:val="20"/>
        </w:rPr>
        <w:t>16c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3x104cm</w:t>
      </w:r>
      <w:r w:rsidR="00467E2F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171cm</w:t>
      </w:r>
    </w:p>
    <w:p w14:paraId="03CEEAA0" w14:textId="257F551C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3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152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118cm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207cm</w:t>
      </w:r>
    </w:p>
    <w:p w14:paraId="13E8AAE2" w14:textId="20F0EB4A" w:rsidR="00B40B4E" w:rsidRPr="000B7005" w:rsidRDefault="00B40B4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4 treden</w:t>
      </w:r>
      <w:r w:rsidRPr="000B7005">
        <w:rPr>
          <w:rFonts w:ascii="Arial Narrow" w:hAnsi="Arial Narrow" w:cs="Arial"/>
          <w:color w:val="auto"/>
          <w:sz w:val="20"/>
          <w:szCs w:val="20"/>
        </w:rPr>
        <w:tab/>
      </w:r>
      <w:r w:rsidRPr="000B7005">
        <w:rPr>
          <w:rFonts w:ascii="Arial Narrow" w:hAnsi="Arial Narrow" w:cs="Arial"/>
          <w:color w:val="auto"/>
          <w:sz w:val="20"/>
          <w:szCs w:val="20"/>
        </w:rPr>
        <w:tab/>
        <w:t>188</w:t>
      </w:r>
      <w:r w:rsidR="00467E2F">
        <w:rPr>
          <w:rFonts w:ascii="Arial Narrow" w:hAnsi="Arial Narrow" w:cs="Arial"/>
          <w:color w:val="auto"/>
          <w:sz w:val="20"/>
          <w:szCs w:val="20"/>
        </w:rPr>
        <w:t>c</w:t>
      </w:r>
      <w:r w:rsidRPr="000B7005">
        <w:rPr>
          <w:rFonts w:ascii="Arial Narrow" w:hAnsi="Arial Narrow" w:cs="Arial"/>
          <w:color w:val="auto"/>
          <w:sz w:val="20"/>
          <w:szCs w:val="20"/>
        </w:rPr>
        <w:t>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8</w:t>
      </w:r>
      <w:r w:rsidR="00467E2F">
        <w:rPr>
          <w:rFonts w:ascii="Arial Narrow" w:hAnsi="Arial Narrow" w:cs="Arial"/>
          <w:color w:val="auto"/>
          <w:sz w:val="20"/>
          <w:szCs w:val="20"/>
        </w:rPr>
        <w:t>3</w:t>
      </w:r>
      <w:r w:rsidR="00DF4CDB">
        <w:rPr>
          <w:rFonts w:ascii="Arial Narrow" w:hAnsi="Arial Narrow" w:cs="Arial"/>
          <w:color w:val="auto"/>
          <w:sz w:val="20"/>
          <w:szCs w:val="20"/>
        </w:rPr>
        <w:t>x</w:t>
      </w:r>
      <w:r w:rsidR="00467E2F">
        <w:rPr>
          <w:rFonts w:ascii="Arial Narrow" w:hAnsi="Arial Narrow" w:cs="Arial"/>
          <w:color w:val="auto"/>
          <w:sz w:val="20"/>
          <w:szCs w:val="20"/>
        </w:rPr>
        <w:t>132cm</w:t>
      </w:r>
      <w:r w:rsidR="00DF4CDB">
        <w:rPr>
          <w:rFonts w:ascii="Arial Narrow" w:hAnsi="Arial Narrow" w:cs="Arial"/>
          <w:color w:val="auto"/>
          <w:sz w:val="20"/>
          <w:szCs w:val="20"/>
        </w:rPr>
        <w:tab/>
      </w:r>
      <w:r w:rsidR="00DF4CDB">
        <w:rPr>
          <w:rFonts w:ascii="Arial Narrow" w:hAnsi="Arial Narrow" w:cs="Arial"/>
          <w:color w:val="auto"/>
          <w:sz w:val="20"/>
          <w:szCs w:val="20"/>
        </w:rPr>
        <w:tab/>
        <w:t>2</w:t>
      </w:r>
      <w:r w:rsidR="00467E2F">
        <w:rPr>
          <w:rFonts w:ascii="Arial Narrow" w:hAnsi="Arial Narrow" w:cs="Arial"/>
          <w:color w:val="auto"/>
          <w:sz w:val="20"/>
          <w:szCs w:val="20"/>
        </w:rPr>
        <w:t>43cm</w:t>
      </w:r>
    </w:p>
    <w:p w14:paraId="06EBF877" w14:textId="2CF73D0C" w:rsidR="00E0180E" w:rsidRPr="000B7005" w:rsidRDefault="00E0180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  <w:u w:val="single"/>
        </w:rPr>
      </w:pPr>
    </w:p>
    <w:p w14:paraId="23EDC6D9" w14:textId="77777777" w:rsidR="00EF6A9E" w:rsidRPr="000B7005" w:rsidRDefault="00EF6A9E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559B21BC" w14:textId="59667787" w:rsidR="008D54CB" w:rsidRPr="000B7005" w:rsidRDefault="008D54CB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  <w:r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Aandachtpunten</w:t>
      </w:r>
      <w:r w:rsidR="00E0180E" w:rsidRPr="000B7005"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  <w:t>:</w:t>
      </w:r>
    </w:p>
    <w:p w14:paraId="4B0454D4" w14:textId="77777777" w:rsidR="00DA3EA0" w:rsidRPr="000B7005" w:rsidRDefault="00DA3EA0" w:rsidP="00D44636">
      <w:pPr>
        <w:adjustRightInd w:val="0"/>
        <w:spacing w:after="0" w:line="240" w:lineRule="auto"/>
        <w:rPr>
          <w:rFonts w:ascii="Arial Narrow" w:hAnsi="Arial Narrow" w:cs="Arial"/>
          <w:b/>
          <w:bCs/>
          <w:color w:val="auto"/>
          <w:sz w:val="20"/>
          <w:szCs w:val="20"/>
          <w:u w:val="single"/>
        </w:rPr>
      </w:pPr>
    </w:p>
    <w:p w14:paraId="017FD512" w14:textId="04F58481" w:rsidR="00211F51" w:rsidRDefault="008D54CB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 w:rsidRPr="000B7005">
        <w:rPr>
          <w:rFonts w:ascii="Arial Narrow" w:hAnsi="Arial Narrow" w:cs="Arial"/>
          <w:color w:val="auto"/>
          <w:sz w:val="20"/>
          <w:szCs w:val="20"/>
        </w:rPr>
        <w:t>-Vergeet niet om de bouten en slagmoeren na enkele weken nog eens aan te draaien</w:t>
      </w:r>
      <w:r w:rsidR="00C95D09">
        <w:rPr>
          <w:rFonts w:ascii="Arial Narrow" w:hAnsi="Arial Narrow" w:cs="Arial"/>
          <w:color w:val="auto"/>
          <w:sz w:val="20"/>
          <w:szCs w:val="20"/>
        </w:rPr>
        <w:t xml:space="preserve"> met de hand</w:t>
      </w:r>
      <w:r w:rsidRPr="000B7005">
        <w:rPr>
          <w:rFonts w:ascii="Arial Narrow" w:hAnsi="Arial Narrow" w:cs="Arial"/>
          <w:color w:val="auto"/>
          <w:sz w:val="20"/>
          <w:szCs w:val="20"/>
        </w:rPr>
        <w:t>.</w:t>
      </w:r>
    </w:p>
    <w:p w14:paraId="469B6345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77230DC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F14BA32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6AE9214B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34AAD5D8" w14:textId="77777777" w:rsidR="00E52D03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</w:p>
    <w:p w14:paraId="111F0C94" w14:textId="7A847582" w:rsidR="00E52D03" w:rsidRPr="000B7005" w:rsidRDefault="00E52D03" w:rsidP="00D44636">
      <w:pPr>
        <w:adjustRightInd w:val="0"/>
        <w:spacing w:after="0" w:line="240" w:lineRule="auto"/>
        <w:rPr>
          <w:rFonts w:ascii="Arial Narrow" w:hAnsi="Arial Narrow" w:cs="Arial"/>
          <w:color w:val="auto"/>
          <w:sz w:val="20"/>
          <w:szCs w:val="20"/>
        </w:rPr>
      </w:pPr>
      <w:r>
        <w:rPr>
          <w:rFonts w:ascii="Arial Narrow" w:hAnsi="Arial Narrow" w:cs="Arial"/>
          <w:noProof/>
          <w:color w:val="auto"/>
          <w:sz w:val="20"/>
          <w:szCs w:val="20"/>
        </w:rPr>
        <w:lastRenderedPageBreak/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drawing>
          <wp:inline distT="0" distB="0" distL="0" distR="0" wp14:anchorId="24872F96" wp14:editId="733DB3E9">
            <wp:extent cx="9631883" cy="6642107"/>
            <wp:effectExtent l="0" t="3810" r="3810" b="3810"/>
            <wp:docPr id="1669991868" name="Afbeelding 1" descr="Afbeelding met tekst, diagram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91868" name="Afbeelding 1" descr="Afbeelding met tekst, diagram, ontwerp&#10;&#10;Automatisch gegenereerde beschrijvi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70343" cy="666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  <w:r>
        <w:rPr>
          <w:rFonts w:ascii="Arial Narrow" w:hAnsi="Arial Narrow" w:cs="Arial"/>
          <w:noProof/>
          <w:color w:val="auto"/>
          <w:sz w:val="20"/>
          <w:szCs w:val="20"/>
        </w:rPr>
        <w:softHyphen/>
      </w:r>
    </w:p>
    <w:sectPr w:rsidR="00E52D03" w:rsidRPr="000B7005" w:rsidSect="00E0224F">
      <w:footerReference w:type="default" r:id="rId37"/>
      <w:footerReference w:type="first" r:id="rId38"/>
      <w:pgSz w:w="11907" w:h="16839" w:code="9"/>
      <w:pgMar w:top="720" w:right="720" w:bottom="720" w:left="720" w:header="432" w:footer="7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E1F8A" w14:textId="77777777" w:rsidR="00E0224F" w:rsidRDefault="00E0224F">
      <w:pPr>
        <w:spacing w:after="0" w:line="240" w:lineRule="auto"/>
      </w:pPr>
      <w:r>
        <w:separator/>
      </w:r>
    </w:p>
  </w:endnote>
  <w:endnote w:type="continuationSeparator" w:id="0">
    <w:p w14:paraId="0B195287" w14:textId="77777777" w:rsidR="00E0224F" w:rsidRDefault="00E02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  <w:b w:val="0"/>
        <w:sz w:val="16"/>
        <w:szCs w:val="16"/>
      </w:rPr>
      <w:id w:val="130227933"/>
      <w:docPartObj>
        <w:docPartGallery w:val="Page Numbers (Bottom of Page)"/>
        <w:docPartUnique/>
      </w:docPartObj>
    </w:sdtPr>
    <w:sdtEndPr>
      <w:rPr>
        <w:rFonts w:cs="Arial"/>
        <w:noProof/>
        <w:color w:val="auto"/>
      </w:rPr>
    </w:sdtEndPr>
    <w:sdtContent>
      <w:p w14:paraId="71351903" w14:textId="24A90224" w:rsidR="006E65EB" w:rsidRPr="00211F51" w:rsidRDefault="0000382C" w:rsidP="008D54CB">
        <w:pPr>
          <w:pStyle w:val="Voettekst"/>
          <w:jc w:val="center"/>
          <w:rPr>
            <w:rFonts w:ascii="Arial Narrow" w:hAnsi="Arial Narrow" w:cs="Arial"/>
            <w:b w:val="0"/>
            <w:color w:val="auto"/>
            <w:sz w:val="16"/>
            <w:szCs w:val="16"/>
            <w:lang w:val="nl-BE"/>
          </w:rPr>
        </w:pP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Alle rechten voorbehouden aan </w:t>
        </w: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Varitech bvba  </w:t>
        </w:r>
        <w:r w:rsidRPr="0050638B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-  </w:t>
        </w:r>
        <w:hyperlink r:id="rId1" w:history="1">
          <w:r w:rsidRPr="0050638B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info@varitech.be</w:t>
          </w:r>
        </w:hyperlink>
        <w:r w:rsidRPr="0050638B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 -   </w:t>
        </w:r>
        <w:hyperlink r:id="rId2" w:history="1">
          <w:r w:rsidRPr="0050638B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www.varitech.be</w:t>
          </w:r>
        </w:hyperlink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</w:t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D2A6B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Made in </w:t>
        </w:r>
        <w:r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Belgiu</w:t>
        </w:r>
        <w:r w:rsidR="006D2A6B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m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A280A" w14:textId="0E3DFF3A" w:rsidR="00211F51" w:rsidRPr="00211F51" w:rsidRDefault="00C57365" w:rsidP="00211F51">
    <w:pPr>
      <w:pStyle w:val="Voettekst"/>
      <w:rPr>
        <w:rFonts w:ascii="Arial Narrow" w:hAnsi="Arial Narrow" w:cs="Arial"/>
        <w:b w:val="0"/>
        <w:color w:val="auto"/>
        <w:sz w:val="16"/>
        <w:szCs w:val="16"/>
        <w:lang w:val="nl-BE"/>
      </w:rPr>
    </w:pPr>
    <w:r w:rsidRPr="00C57365">
      <w:rPr>
        <w:rFonts w:ascii="Arial Narrow" w:hAnsi="Arial Narrow"/>
        <w:b w:val="0"/>
        <w:sz w:val="16"/>
        <w:szCs w:val="16"/>
      </w:rPr>
      <w:t>Uitgave 01-2022 Montage</w:t>
    </w:r>
    <w:r>
      <w:rPr>
        <w:rFonts w:ascii="Arial Narrow" w:hAnsi="Arial Narrow"/>
        <w:b w:val="0"/>
        <w:sz w:val="16"/>
        <w:szCs w:val="16"/>
      </w:rPr>
      <w:tab/>
    </w:r>
    <w:r w:rsidRPr="00211F51">
      <w:rPr>
        <w:rFonts w:ascii="Arial Narrow" w:hAnsi="Arial Narrow"/>
        <w:b w:val="0"/>
        <w:color w:val="auto"/>
        <w:sz w:val="16"/>
        <w:szCs w:val="16"/>
      </w:rPr>
      <w:tab/>
    </w:r>
    <w:sdt>
      <w:sdtPr>
        <w:rPr>
          <w:rFonts w:ascii="Arial Narrow" w:hAnsi="Arial Narrow"/>
          <w:b w:val="0"/>
          <w:color w:val="auto"/>
          <w:sz w:val="16"/>
          <w:szCs w:val="16"/>
        </w:rPr>
        <w:id w:val="681699365"/>
        <w:docPartObj>
          <w:docPartGallery w:val="Page Numbers (Bottom of Page)"/>
          <w:docPartUnique/>
        </w:docPartObj>
      </w:sdtPr>
      <w:sdtEndPr>
        <w:rPr>
          <w:rFonts w:cs="Arial"/>
          <w:noProof/>
        </w:rPr>
      </w:sdtEndPr>
      <w:sdtContent>
        <w:r w:rsidR="00643803">
          <w:rPr>
            <w:rFonts w:ascii="Arial Narrow" w:hAnsi="Arial Narrow" w:cs="Arial"/>
            <w:b w:val="0"/>
            <w:color w:val="auto"/>
            <w:sz w:val="16"/>
            <w:szCs w:val="16"/>
          </w:rPr>
          <w:t xml:space="preserve">Alle </w:t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rechten voorbehouden aan Varitech bvba  -  </w:t>
        </w:r>
        <w:hyperlink r:id="rId1" w:history="1">
          <w:r w:rsidR="00211F51" w:rsidRPr="00FB0C55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info@varitech.be</w:t>
          </w:r>
        </w:hyperlink>
        <w:r w:rsidR="00211F51" w:rsidRPr="00FB0C55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 -   </w:t>
        </w:r>
        <w:hyperlink r:id="rId2" w:history="1">
          <w:r w:rsidR="00211F51" w:rsidRPr="00FB0C55">
            <w:rPr>
              <w:rStyle w:val="Hyperlink"/>
              <w:rFonts w:ascii="Arial Narrow" w:hAnsi="Arial Narrow" w:cs="Arial"/>
              <w:b w:val="0"/>
              <w:noProof/>
              <w:color w:val="auto"/>
              <w:sz w:val="16"/>
              <w:szCs w:val="16"/>
              <w:u w:val="none"/>
              <w:lang w:val="nl-BE"/>
            </w:rPr>
            <w:t>www.varitech.be</w:t>
          </w:r>
        </w:hyperlink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 xml:space="preserve">  </w:t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643803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ab/>
        </w:r>
        <w:r w:rsidR="00211F51" w:rsidRPr="00211F51">
          <w:rPr>
            <w:rFonts w:ascii="Arial Narrow" w:hAnsi="Arial Narrow" w:cs="Arial"/>
            <w:b w:val="0"/>
            <w:noProof/>
            <w:color w:val="auto"/>
            <w:sz w:val="16"/>
            <w:szCs w:val="16"/>
            <w:lang w:val="nl-BE"/>
          </w:rPr>
          <w:t>Made in Belgium</w:t>
        </w:r>
      </w:sdtContent>
    </w:sdt>
  </w:p>
  <w:p w14:paraId="35BAA0B1" w14:textId="7A2EBF4D" w:rsidR="00C57365" w:rsidRPr="00211F51" w:rsidRDefault="00C57365">
    <w:pPr>
      <w:pStyle w:val="Voettekst"/>
      <w:rPr>
        <w:rFonts w:ascii="Arial Narrow" w:hAnsi="Arial Narrow"/>
        <w:b w:val="0"/>
        <w:color w:val="auto"/>
        <w:sz w:val="16"/>
        <w:szCs w:val="16"/>
        <w:lang w:val="nl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7928AA" w14:textId="77777777" w:rsidR="00E0224F" w:rsidRDefault="00E0224F">
      <w:pPr>
        <w:spacing w:after="0" w:line="240" w:lineRule="auto"/>
      </w:pPr>
      <w:r>
        <w:separator/>
      </w:r>
    </w:p>
  </w:footnote>
  <w:footnote w:type="continuationSeparator" w:id="0">
    <w:p w14:paraId="6ACD6E70" w14:textId="77777777" w:rsidR="00E0224F" w:rsidRDefault="00E02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65165017">
    <w:abstractNumId w:val="9"/>
  </w:num>
  <w:num w:numId="2" w16cid:durableId="1851025153">
    <w:abstractNumId w:val="7"/>
  </w:num>
  <w:num w:numId="3" w16cid:durableId="259340170">
    <w:abstractNumId w:val="6"/>
  </w:num>
  <w:num w:numId="4" w16cid:durableId="763258596">
    <w:abstractNumId w:val="5"/>
  </w:num>
  <w:num w:numId="5" w16cid:durableId="1056314878">
    <w:abstractNumId w:val="4"/>
  </w:num>
  <w:num w:numId="6" w16cid:durableId="1635869802">
    <w:abstractNumId w:val="8"/>
  </w:num>
  <w:num w:numId="7" w16cid:durableId="429470663">
    <w:abstractNumId w:val="3"/>
  </w:num>
  <w:num w:numId="8" w16cid:durableId="1951621155">
    <w:abstractNumId w:val="2"/>
  </w:num>
  <w:num w:numId="9" w16cid:durableId="1494636815">
    <w:abstractNumId w:val="1"/>
  </w:num>
  <w:num w:numId="10" w16cid:durableId="4140846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A8F"/>
    <w:rsid w:val="0000382C"/>
    <w:rsid w:val="00017058"/>
    <w:rsid w:val="000344A4"/>
    <w:rsid w:val="000B7005"/>
    <w:rsid w:val="00100FF1"/>
    <w:rsid w:val="00117C65"/>
    <w:rsid w:val="00146837"/>
    <w:rsid w:val="001B1468"/>
    <w:rsid w:val="00211F51"/>
    <w:rsid w:val="002124E0"/>
    <w:rsid w:val="00237B55"/>
    <w:rsid w:val="002408BC"/>
    <w:rsid w:val="002A783B"/>
    <w:rsid w:val="002B6E79"/>
    <w:rsid w:val="002C58FD"/>
    <w:rsid w:val="002D7A69"/>
    <w:rsid w:val="00376592"/>
    <w:rsid w:val="003B2261"/>
    <w:rsid w:val="003F47DC"/>
    <w:rsid w:val="003F6511"/>
    <w:rsid w:val="003F7DE2"/>
    <w:rsid w:val="00452CEF"/>
    <w:rsid w:val="00467871"/>
    <w:rsid w:val="00467E2F"/>
    <w:rsid w:val="004C327E"/>
    <w:rsid w:val="004C6A0B"/>
    <w:rsid w:val="0050623B"/>
    <w:rsid w:val="0050638B"/>
    <w:rsid w:val="005162E5"/>
    <w:rsid w:val="00557031"/>
    <w:rsid w:val="00565F2B"/>
    <w:rsid w:val="00583C24"/>
    <w:rsid w:val="00590A0E"/>
    <w:rsid w:val="005B3E67"/>
    <w:rsid w:val="0062710C"/>
    <w:rsid w:val="00643803"/>
    <w:rsid w:val="006440CA"/>
    <w:rsid w:val="00645A8F"/>
    <w:rsid w:val="006905E6"/>
    <w:rsid w:val="006A4519"/>
    <w:rsid w:val="006B2E12"/>
    <w:rsid w:val="006C59E2"/>
    <w:rsid w:val="006D2A6B"/>
    <w:rsid w:val="006E65EB"/>
    <w:rsid w:val="006F37CE"/>
    <w:rsid w:val="00746452"/>
    <w:rsid w:val="0077625A"/>
    <w:rsid w:val="00777DE7"/>
    <w:rsid w:val="007D6EB2"/>
    <w:rsid w:val="007E4A73"/>
    <w:rsid w:val="008151BA"/>
    <w:rsid w:val="00834304"/>
    <w:rsid w:val="0084435B"/>
    <w:rsid w:val="008759F2"/>
    <w:rsid w:val="00885F5C"/>
    <w:rsid w:val="008D54CB"/>
    <w:rsid w:val="0091558F"/>
    <w:rsid w:val="00930682"/>
    <w:rsid w:val="0095144E"/>
    <w:rsid w:val="00960C6C"/>
    <w:rsid w:val="00963BC5"/>
    <w:rsid w:val="009F1E4A"/>
    <w:rsid w:val="00A0275C"/>
    <w:rsid w:val="00A06CAD"/>
    <w:rsid w:val="00A1588C"/>
    <w:rsid w:val="00A15C9F"/>
    <w:rsid w:val="00A63A25"/>
    <w:rsid w:val="00A64EB5"/>
    <w:rsid w:val="00A9113F"/>
    <w:rsid w:val="00A95E2E"/>
    <w:rsid w:val="00AC15CE"/>
    <w:rsid w:val="00AF797B"/>
    <w:rsid w:val="00B1381A"/>
    <w:rsid w:val="00B40B4E"/>
    <w:rsid w:val="00B5184C"/>
    <w:rsid w:val="00BA15D4"/>
    <w:rsid w:val="00BE6BA5"/>
    <w:rsid w:val="00C2279D"/>
    <w:rsid w:val="00C32F0F"/>
    <w:rsid w:val="00C57365"/>
    <w:rsid w:val="00C95D09"/>
    <w:rsid w:val="00CD1BCA"/>
    <w:rsid w:val="00D10A16"/>
    <w:rsid w:val="00D363B1"/>
    <w:rsid w:val="00D44636"/>
    <w:rsid w:val="00D559CA"/>
    <w:rsid w:val="00DA3EA0"/>
    <w:rsid w:val="00DC41B5"/>
    <w:rsid w:val="00DF4CDB"/>
    <w:rsid w:val="00DF58A6"/>
    <w:rsid w:val="00E00134"/>
    <w:rsid w:val="00E0180E"/>
    <w:rsid w:val="00E0224F"/>
    <w:rsid w:val="00E448AB"/>
    <w:rsid w:val="00E46688"/>
    <w:rsid w:val="00E52D03"/>
    <w:rsid w:val="00E56C1F"/>
    <w:rsid w:val="00E721E0"/>
    <w:rsid w:val="00EA34F0"/>
    <w:rsid w:val="00EF6A9E"/>
    <w:rsid w:val="00F0529B"/>
    <w:rsid w:val="00F05600"/>
    <w:rsid w:val="00F12666"/>
    <w:rsid w:val="00F928A4"/>
    <w:rsid w:val="00F92EC1"/>
    <w:rsid w:val="00FB0C55"/>
    <w:rsid w:val="00FC0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E144A"/>
  <w15:chartTrackingRefBased/>
  <w15:docId w15:val="{29A23EA1-30EA-2C4C-A67F-2EC1AAE6A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nl-NL" w:eastAsia="ja-JP" w:bidi="nl-NL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17058"/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itelvanboek">
    <w:name w:val="Book Title"/>
    <w:basedOn w:val="Standaardalinea-lettertype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eastAsiaTheme="majorEastAsia" w:hAnsiTheme="majorHAnsi" w:cstheme="majorBidi"/>
      <w:b/>
    </w:rPr>
  </w:style>
  <w:style w:type="paragraph" w:styleId="Titel">
    <w:name w:val="Title"/>
    <w:basedOn w:val="Standaard"/>
    <w:link w:val="TitelCh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Ondertitel">
    <w:name w:val="Subtitle"/>
    <w:basedOn w:val="Standaard"/>
    <w:link w:val="OndertitelCh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OndertitelChar">
    <w:name w:val="Ondertitel Char"/>
    <w:basedOn w:val="Standaardalinea-lettertype"/>
    <w:link w:val="Ondertitel"/>
    <w:uiPriority w:val="2"/>
    <w:rPr>
      <w:rFonts w:eastAsiaTheme="minorEastAsia"/>
      <w:i/>
      <w:sz w:val="48"/>
    </w:rPr>
  </w:style>
  <w:style w:type="paragraph" w:styleId="Datum">
    <w:name w:val="Date"/>
    <w:basedOn w:val="Standaard"/>
    <w:next w:val="Kop1"/>
    <w:link w:val="DatumCh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Pr>
      <w:sz w:val="32"/>
    </w:rPr>
  </w:style>
  <w:style w:type="paragraph" w:styleId="Voettekst">
    <w:name w:val="footer"/>
    <w:basedOn w:val="Standaard"/>
    <w:link w:val="VoettekstCh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VoettekstChar">
    <w:name w:val="Voettekst Char"/>
    <w:basedOn w:val="Standaardalinea-lettertype"/>
    <w:link w:val="Voettekst"/>
    <w:uiPriority w:val="99"/>
    <w:rPr>
      <w:b/>
      <w:sz w:val="36"/>
    </w:rPr>
  </w:style>
  <w:style w:type="table" w:styleId="Tabelraster">
    <w:name w:val="Table Grid"/>
    <w:basedOn w:val="Standaardtabe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qFormat/>
    <w:pPr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</w:style>
  <w:style w:type="paragraph" w:styleId="Bijschrift">
    <w:name w:val="caption"/>
    <w:basedOn w:val="Standaard"/>
    <w:next w:val="Standaard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Nadruk">
    <w:name w:val="Emphasis"/>
    <w:basedOn w:val="Standaardalinea-lettertype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Pr>
      <w:b/>
      <w:i/>
      <w:iCs/>
      <w:sz w:val="36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atChar">
    <w:name w:val="Citaat Char"/>
    <w:basedOn w:val="Standaardalinea-lettertype"/>
    <w:link w:val="Citaat"/>
    <w:uiPriority w:val="29"/>
    <w:semiHidden/>
    <w:rPr>
      <w:iCs/>
      <w:sz w:val="36"/>
    </w:rPr>
  </w:style>
  <w:style w:type="character" w:styleId="Zwaar">
    <w:name w:val="Strong"/>
    <w:basedOn w:val="Standaardalinea-lettertype"/>
    <w:uiPriority w:val="22"/>
    <w:semiHidden/>
    <w:unhideWhenUsed/>
    <w:qFormat/>
    <w:rPr>
      <w:b/>
      <w:bCs/>
      <w:color w:val="3A3A3A" w:themeColor="text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Pr>
      <w:i/>
      <w:iCs/>
      <w:color w:val="3A3A3A" w:themeColor="text2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pPr>
      <w:outlineLvl w:val="9"/>
    </w:pPr>
  </w:style>
  <w:style w:type="character" w:customStyle="1" w:styleId="Kop3Char">
    <w:name w:val="Kop 3 Char"/>
    <w:basedOn w:val="Standaardalinea-lettertype"/>
    <w:link w:val="Kop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Kop6Char">
    <w:name w:val="Kop 6 Char"/>
    <w:basedOn w:val="Standaardalinea-lettertype"/>
    <w:link w:val="Kop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Hyperlink">
    <w:name w:val="Hyperlink"/>
    <w:basedOn w:val="Standaardalinea-lettertype"/>
    <w:uiPriority w:val="99"/>
    <w:unhideWhenUsed/>
    <w:rsid w:val="0000382C"/>
    <w:rPr>
      <w:color w:val="36A3B8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03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ritech.be" TargetMode="External"/><Relationship Id="rId1" Type="http://schemas.openxmlformats.org/officeDocument/2006/relationships/hyperlink" Target="mailto:info@varitech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ritech.be" TargetMode="External"/><Relationship Id="rId1" Type="http://schemas.openxmlformats.org/officeDocument/2006/relationships/hyperlink" Target="mailto:info@varitech.b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uidoclaes/Library/Containers/com.microsoft.Word/Data/Library/Application%20Support/Microsoft/Office/16.0/DTS/nl-NL%7b20585A28-0CB4-F743-B998-6EA3BA68C564%7d/%7bB7BA95AF-6621-EF42-B115-7C4030992ABA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91326E-5F6D-C446-AFAB-580822F5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{B7BA95AF-6621-EF42-B115-7C4030992ABA}tf10002077.dotx</Template>
  <TotalTime>124</TotalTime>
  <Pages>9</Pages>
  <Words>731</Words>
  <Characters>4022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Claes</dc:creator>
  <cp:keywords/>
  <dc:description/>
  <cp:lastModifiedBy>Guido Claes</cp:lastModifiedBy>
  <cp:revision>24</cp:revision>
  <cp:lastPrinted>2024-05-21T07:24:00Z</cp:lastPrinted>
  <dcterms:created xsi:type="dcterms:W3CDTF">2022-01-22T12:27:00Z</dcterms:created>
  <dcterms:modified xsi:type="dcterms:W3CDTF">2024-05-21T07:28:00Z</dcterms:modified>
</cp:coreProperties>
</file>